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E492C1" w14:textId="77777777" w:rsidR="004A7AB7" w:rsidRDefault="004A7AB7" w:rsidP="004A7AB7">
      <w:pPr>
        <w:jc w:val="center"/>
        <w:rPr>
          <w:b/>
          <w:sz w:val="40"/>
          <w:szCs w:val="40"/>
        </w:rPr>
      </w:pPr>
    </w:p>
    <w:p w14:paraId="67A74030" w14:textId="4C56BEDA" w:rsidR="004A7AB7" w:rsidRPr="004A7AB7" w:rsidRDefault="004A7AB7" w:rsidP="004A7AB7">
      <w:pPr>
        <w:jc w:val="center"/>
        <w:rPr>
          <w:b/>
          <w:sz w:val="40"/>
          <w:szCs w:val="40"/>
        </w:rPr>
      </w:pPr>
      <w:r w:rsidRPr="004A7AB7">
        <w:rPr>
          <w:b/>
          <w:sz w:val="40"/>
          <w:szCs w:val="40"/>
        </w:rPr>
        <w:t>Согласие на обработку персональных данных</w:t>
      </w:r>
    </w:p>
    <w:p w14:paraId="16566521" w14:textId="79DEBC9E" w:rsidR="004A7AB7" w:rsidRDefault="004A7AB7" w:rsidP="004A7AB7">
      <w:pPr>
        <w:jc w:val="right"/>
      </w:pPr>
      <w:r>
        <w:t>«______»________________2020 г.</w:t>
      </w:r>
    </w:p>
    <w:p w14:paraId="65D6F3FB" w14:textId="77777777" w:rsidR="004A7AB7" w:rsidRDefault="004A7AB7" w:rsidP="007C3522">
      <w:pPr>
        <w:spacing w:after="0"/>
        <w:jc w:val="both"/>
      </w:pPr>
      <w:r>
        <w:t xml:space="preserve"> _____________________________________________________________________</w:t>
      </w:r>
    </w:p>
    <w:p w14:paraId="0B7267DA" w14:textId="71866E60" w:rsidR="004A7AB7" w:rsidRPr="004A7AB7" w:rsidRDefault="004A7AB7" w:rsidP="004A7AB7">
      <w:pPr>
        <w:jc w:val="center"/>
        <w:rPr>
          <w:sz w:val="16"/>
          <w:szCs w:val="16"/>
        </w:rPr>
      </w:pPr>
      <w:r w:rsidRPr="004A7AB7">
        <w:rPr>
          <w:sz w:val="16"/>
          <w:szCs w:val="16"/>
        </w:rPr>
        <w:t>(Ф</w:t>
      </w:r>
      <w:r w:rsidR="007C3522" w:rsidRPr="007C3522">
        <w:rPr>
          <w:sz w:val="16"/>
          <w:szCs w:val="16"/>
        </w:rPr>
        <w:t>.</w:t>
      </w:r>
      <w:r w:rsidRPr="004A7AB7">
        <w:rPr>
          <w:sz w:val="16"/>
          <w:szCs w:val="16"/>
        </w:rPr>
        <w:t>И</w:t>
      </w:r>
      <w:r w:rsidR="007C3522" w:rsidRPr="007C3522">
        <w:rPr>
          <w:sz w:val="16"/>
          <w:szCs w:val="16"/>
        </w:rPr>
        <w:t>.</w:t>
      </w:r>
      <w:r w:rsidRPr="004A7AB7">
        <w:rPr>
          <w:sz w:val="16"/>
          <w:szCs w:val="16"/>
        </w:rPr>
        <w:t>О</w:t>
      </w:r>
      <w:r w:rsidR="007C3522" w:rsidRPr="007C3522">
        <w:rPr>
          <w:sz w:val="16"/>
          <w:szCs w:val="16"/>
        </w:rPr>
        <w:t xml:space="preserve">., </w:t>
      </w:r>
      <w:r w:rsidR="007C3522">
        <w:rPr>
          <w:sz w:val="16"/>
          <w:szCs w:val="16"/>
        </w:rPr>
        <w:t>поле заполняется от руки</w:t>
      </w:r>
      <w:r w:rsidRPr="004A7AB7">
        <w:rPr>
          <w:sz w:val="16"/>
          <w:szCs w:val="16"/>
        </w:rPr>
        <w:t>)</w:t>
      </w:r>
    </w:p>
    <w:p w14:paraId="3F06C6E6" w14:textId="4D623FA9" w:rsidR="004A7AB7" w:rsidRPr="004A7AB7" w:rsidRDefault="004A7AB7" w:rsidP="004A7AB7">
      <w:pPr>
        <w:jc w:val="both"/>
        <w:rPr>
          <w:sz w:val="24"/>
          <w:szCs w:val="24"/>
        </w:rPr>
      </w:pPr>
      <w:r w:rsidRPr="004A7AB7">
        <w:rPr>
          <w:sz w:val="24"/>
          <w:szCs w:val="24"/>
        </w:rPr>
        <w:t xml:space="preserve">Собственник участка «______» на территории СНТ «Озерное», далее «Субъект персональных данных» разрешает СНТ "Озерное" г. Апрелевка, Наро-Фоминский р-он, в лице ответственного за обработку персональных данных далее «Оператор», обработку персональных данных, приведенных в пункте 2 настоящего согласия, на следующих условиях: </w:t>
      </w:r>
    </w:p>
    <w:p w14:paraId="020941F2" w14:textId="77777777" w:rsidR="004A7AB7" w:rsidRPr="004A7AB7" w:rsidRDefault="004A7AB7" w:rsidP="004A7AB7">
      <w:pPr>
        <w:pStyle w:val="aff2"/>
        <w:numPr>
          <w:ilvl w:val="0"/>
          <w:numId w:val="23"/>
        </w:numPr>
        <w:jc w:val="both"/>
        <w:rPr>
          <w:sz w:val="20"/>
          <w:szCs w:val="20"/>
        </w:rPr>
      </w:pPr>
      <w:r w:rsidRPr="004A7AB7">
        <w:rPr>
          <w:sz w:val="20"/>
          <w:szCs w:val="20"/>
        </w:rPr>
        <w:t xml:space="preserve">В соответствии со статьей 9 Федерального закона от 27.07.2006 N9 152-ФЗ «О персональных данных» субъект персональных данных дает согласие на обработку Оператором своих персональных данных, с целью ведения финансово-хозяйственной деятельности организации. </w:t>
      </w:r>
    </w:p>
    <w:p w14:paraId="383392F8" w14:textId="77777777" w:rsidR="004A7AB7" w:rsidRPr="004A7AB7" w:rsidRDefault="004A7AB7" w:rsidP="004A7AB7">
      <w:pPr>
        <w:pStyle w:val="aff2"/>
        <w:numPr>
          <w:ilvl w:val="0"/>
          <w:numId w:val="23"/>
        </w:numPr>
        <w:jc w:val="both"/>
        <w:rPr>
          <w:sz w:val="20"/>
          <w:szCs w:val="20"/>
        </w:rPr>
      </w:pPr>
      <w:r w:rsidRPr="004A7AB7">
        <w:rPr>
          <w:sz w:val="20"/>
          <w:szCs w:val="20"/>
        </w:rPr>
        <w:t xml:space="preserve">Перечень персональных данных, на обработку которых дается согласие: </w:t>
      </w:r>
    </w:p>
    <w:p w14:paraId="2D99F476" w14:textId="77777777" w:rsidR="004A7AB7" w:rsidRPr="004A7AB7" w:rsidRDefault="004A7AB7" w:rsidP="004A7AB7">
      <w:pPr>
        <w:pStyle w:val="aff2"/>
        <w:jc w:val="both"/>
        <w:rPr>
          <w:sz w:val="20"/>
          <w:szCs w:val="20"/>
        </w:rPr>
      </w:pPr>
      <w:r w:rsidRPr="004A7AB7">
        <w:rPr>
          <w:sz w:val="20"/>
          <w:szCs w:val="20"/>
        </w:rPr>
        <w:t xml:space="preserve">- дата и место рождения; </w:t>
      </w:r>
    </w:p>
    <w:p w14:paraId="06441E79" w14:textId="77777777" w:rsidR="004A7AB7" w:rsidRPr="004A7AB7" w:rsidRDefault="004A7AB7" w:rsidP="004A7AB7">
      <w:pPr>
        <w:pStyle w:val="aff2"/>
        <w:jc w:val="both"/>
        <w:rPr>
          <w:sz w:val="20"/>
          <w:szCs w:val="20"/>
        </w:rPr>
      </w:pPr>
      <w:r w:rsidRPr="004A7AB7">
        <w:rPr>
          <w:sz w:val="20"/>
          <w:szCs w:val="20"/>
        </w:rPr>
        <w:t xml:space="preserve">- сведения о месте регистрации, фактическом проживании; </w:t>
      </w:r>
    </w:p>
    <w:p w14:paraId="7E51C5FF" w14:textId="77777777" w:rsidR="004A7AB7" w:rsidRPr="004A7AB7" w:rsidRDefault="004A7AB7" w:rsidP="004A7AB7">
      <w:pPr>
        <w:pStyle w:val="aff2"/>
        <w:jc w:val="both"/>
        <w:rPr>
          <w:sz w:val="20"/>
          <w:szCs w:val="20"/>
        </w:rPr>
      </w:pPr>
      <w:r w:rsidRPr="004A7AB7">
        <w:rPr>
          <w:sz w:val="20"/>
          <w:szCs w:val="20"/>
        </w:rPr>
        <w:t xml:space="preserve">- контактная информация; </w:t>
      </w:r>
    </w:p>
    <w:p w14:paraId="2225B0C3" w14:textId="77777777" w:rsidR="004A7AB7" w:rsidRPr="004A7AB7" w:rsidRDefault="004A7AB7" w:rsidP="004A7AB7">
      <w:pPr>
        <w:pStyle w:val="aff2"/>
        <w:jc w:val="both"/>
        <w:rPr>
          <w:sz w:val="20"/>
          <w:szCs w:val="20"/>
        </w:rPr>
      </w:pPr>
      <w:r w:rsidRPr="004A7AB7">
        <w:rPr>
          <w:sz w:val="20"/>
          <w:szCs w:val="20"/>
        </w:rPr>
        <w:t xml:space="preserve">- сведения о постановке на налоговый учет (ИНН); </w:t>
      </w:r>
    </w:p>
    <w:p w14:paraId="1AFAFCB0" w14:textId="77777777" w:rsidR="004A7AB7" w:rsidRPr="004A7AB7" w:rsidRDefault="004A7AB7" w:rsidP="004A7AB7">
      <w:pPr>
        <w:pStyle w:val="aff2"/>
        <w:jc w:val="both"/>
        <w:rPr>
          <w:sz w:val="20"/>
          <w:szCs w:val="20"/>
        </w:rPr>
      </w:pPr>
      <w:r w:rsidRPr="004A7AB7">
        <w:rPr>
          <w:sz w:val="20"/>
          <w:szCs w:val="20"/>
        </w:rPr>
        <w:t>- сведения о регистрации в Пенсионном фонде (номер страхового свидетельства);</w:t>
      </w:r>
    </w:p>
    <w:p w14:paraId="29BCA93B" w14:textId="77777777" w:rsidR="004A7AB7" w:rsidRPr="004A7AB7" w:rsidRDefault="004A7AB7" w:rsidP="004A7AB7">
      <w:pPr>
        <w:pStyle w:val="aff2"/>
        <w:numPr>
          <w:ilvl w:val="0"/>
          <w:numId w:val="23"/>
        </w:numPr>
        <w:jc w:val="both"/>
        <w:rPr>
          <w:sz w:val="20"/>
          <w:szCs w:val="20"/>
        </w:rPr>
      </w:pPr>
      <w:r w:rsidRPr="004A7AB7">
        <w:rPr>
          <w:sz w:val="20"/>
          <w:szCs w:val="20"/>
        </w:rPr>
        <w:t xml:space="preserve">Оператор вправе осуществлять следующие действия с указанными выше персональными данными путем автоматизированной обработки и обработки без использования средств автоматизации: </w:t>
      </w:r>
    </w:p>
    <w:p w14:paraId="45B5063D" w14:textId="77777777" w:rsidR="004A7AB7" w:rsidRPr="004A7AB7" w:rsidRDefault="004A7AB7" w:rsidP="004A7AB7">
      <w:pPr>
        <w:pStyle w:val="aff2"/>
        <w:rPr>
          <w:sz w:val="20"/>
          <w:szCs w:val="20"/>
        </w:rPr>
      </w:pPr>
      <w:r w:rsidRPr="004A7AB7">
        <w:rPr>
          <w:sz w:val="20"/>
          <w:szCs w:val="20"/>
        </w:rPr>
        <w:t xml:space="preserve">- сбор; </w:t>
      </w:r>
    </w:p>
    <w:p w14:paraId="4CBD28C7" w14:textId="77777777" w:rsidR="004A7AB7" w:rsidRPr="004A7AB7" w:rsidRDefault="004A7AB7" w:rsidP="004A7AB7">
      <w:pPr>
        <w:pStyle w:val="aff2"/>
        <w:rPr>
          <w:sz w:val="20"/>
          <w:szCs w:val="20"/>
        </w:rPr>
      </w:pPr>
      <w:r w:rsidRPr="004A7AB7">
        <w:rPr>
          <w:sz w:val="20"/>
          <w:szCs w:val="20"/>
        </w:rPr>
        <w:t xml:space="preserve">- систематизацию; </w:t>
      </w:r>
    </w:p>
    <w:p w14:paraId="0FD2333C" w14:textId="77777777" w:rsidR="004A7AB7" w:rsidRPr="004A7AB7" w:rsidRDefault="004A7AB7" w:rsidP="004A7AB7">
      <w:pPr>
        <w:pStyle w:val="aff2"/>
        <w:rPr>
          <w:sz w:val="20"/>
          <w:szCs w:val="20"/>
        </w:rPr>
      </w:pPr>
      <w:r w:rsidRPr="004A7AB7">
        <w:rPr>
          <w:sz w:val="20"/>
          <w:szCs w:val="20"/>
        </w:rPr>
        <w:t xml:space="preserve">- накопление; </w:t>
      </w:r>
    </w:p>
    <w:p w14:paraId="0E044F94" w14:textId="77777777" w:rsidR="004A7AB7" w:rsidRPr="004A7AB7" w:rsidRDefault="004A7AB7" w:rsidP="004A7AB7">
      <w:pPr>
        <w:pStyle w:val="aff2"/>
        <w:rPr>
          <w:sz w:val="20"/>
          <w:szCs w:val="20"/>
        </w:rPr>
      </w:pPr>
      <w:r w:rsidRPr="004A7AB7">
        <w:rPr>
          <w:sz w:val="20"/>
          <w:szCs w:val="20"/>
        </w:rPr>
        <w:t xml:space="preserve">- хранение; </w:t>
      </w:r>
    </w:p>
    <w:p w14:paraId="566D9EE1" w14:textId="77777777" w:rsidR="004A7AB7" w:rsidRPr="004A7AB7" w:rsidRDefault="004A7AB7" w:rsidP="004A7AB7">
      <w:pPr>
        <w:pStyle w:val="aff2"/>
        <w:rPr>
          <w:sz w:val="20"/>
          <w:szCs w:val="20"/>
        </w:rPr>
      </w:pPr>
      <w:r w:rsidRPr="004A7AB7">
        <w:rPr>
          <w:sz w:val="20"/>
          <w:szCs w:val="20"/>
        </w:rPr>
        <w:t xml:space="preserve">- уточнение (обновление, изменение); </w:t>
      </w:r>
    </w:p>
    <w:p w14:paraId="46750DD5" w14:textId="77777777" w:rsidR="004A7AB7" w:rsidRPr="004A7AB7" w:rsidRDefault="004A7AB7" w:rsidP="004A7AB7">
      <w:pPr>
        <w:pStyle w:val="aff2"/>
        <w:rPr>
          <w:sz w:val="20"/>
          <w:szCs w:val="20"/>
        </w:rPr>
      </w:pPr>
      <w:r w:rsidRPr="004A7AB7">
        <w:rPr>
          <w:sz w:val="20"/>
          <w:szCs w:val="20"/>
        </w:rPr>
        <w:t xml:space="preserve">- использование; </w:t>
      </w:r>
    </w:p>
    <w:p w14:paraId="13A07408" w14:textId="77777777" w:rsidR="004A7AB7" w:rsidRPr="004A7AB7" w:rsidRDefault="004A7AB7" w:rsidP="004A7AB7">
      <w:pPr>
        <w:pStyle w:val="aff2"/>
        <w:rPr>
          <w:sz w:val="20"/>
          <w:szCs w:val="20"/>
        </w:rPr>
      </w:pPr>
      <w:r w:rsidRPr="004A7AB7">
        <w:rPr>
          <w:sz w:val="20"/>
          <w:szCs w:val="20"/>
        </w:rPr>
        <w:t xml:space="preserve">- передачу; </w:t>
      </w:r>
    </w:p>
    <w:p w14:paraId="0D900D9B" w14:textId="77777777" w:rsidR="004A7AB7" w:rsidRPr="004A7AB7" w:rsidRDefault="004A7AB7" w:rsidP="004A7AB7">
      <w:pPr>
        <w:pStyle w:val="aff2"/>
        <w:rPr>
          <w:sz w:val="20"/>
          <w:szCs w:val="20"/>
        </w:rPr>
      </w:pPr>
      <w:r w:rsidRPr="004A7AB7">
        <w:rPr>
          <w:sz w:val="20"/>
          <w:szCs w:val="20"/>
        </w:rPr>
        <w:t xml:space="preserve">- блокирование; </w:t>
      </w:r>
    </w:p>
    <w:p w14:paraId="6A66BDB6" w14:textId="77777777" w:rsidR="004A7AB7" w:rsidRPr="004A7AB7" w:rsidRDefault="004A7AB7" w:rsidP="004A7AB7">
      <w:pPr>
        <w:pStyle w:val="aff2"/>
        <w:rPr>
          <w:sz w:val="20"/>
          <w:szCs w:val="20"/>
        </w:rPr>
      </w:pPr>
      <w:r w:rsidRPr="004A7AB7">
        <w:rPr>
          <w:sz w:val="20"/>
          <w:szCs w:val="20"/>
        </w:rPr>
        <w:t xml:space="preserve">- уничтожение; </w:t>
      </w:r>
    </w:p>
    <w:p w14:paraId="0288D71F" w14:textId="77777777" w:rsidR="004A7AB7" w:rsidRPr="004A7AB7" w:rsidRDefault="004A7AB7" w:rsidP="004A7AB7">
      <w:pPr>
        <w:pStyle w:val="aff2"/>
        <w:numPr>
          <w:ilvl w:val="0"/>
          <w:numId w:val="23"/>
        </w:numPr>
        <w:jc w:val="both"/>
        <w:rPr>
          <w:sz w:val="20"/>
          <w:szCs w:val="20"/>
        </w:rPr>
      </w:pPr>
      <w:r w:rsidRPr="004A7AB7">
        <w:rPr>
          <w:sz w:val="20"/>
          <w:szCs w:val="20"/>
        </w:rPr>
        <w:t xml:space="preserve">Субъект персональных данных имеет право на доступ к его персональным данным в порядке, определенном статьей 14 Федерального закона от 27.07.2006 № 152-ФЗ «О персональных данных». </w:t>
      </w:r>
    </w:p>
    <w:p w14:paraId="56B1783B" w14:textId="77777777" w:rsidR="004A7AB7" w:rsidRPr="004A7AB7" w:rsidRDefault="004A7AB7" w:rsidP="004A7AB7">
      <w:pPr>
        <w:pStyle w:val="aff2"/>
        <w:numPr>
          <w:ilvl w:val="0"/>
          <w:numId w:val="23"/>
        </w:numPr>
        <w:jc w:val="both"/>
        <w:rPr>
          <w:sz w:val="20"/>
          <w:szCs w:val="20"/>
        </w:rPr>
      </w:pPr>
      <w:r w:rsidRPr="004A7AB7">
        <w:rPr>
          <w:sz w:val="20"/>
          <w:szCs w:val="20"/>
        </w:rPr>
        <w:t xml:space="preserve">Срок действия данного согласия устанавливается на период: с «____» _______2020 года бессрочно. </w:t>
      </w:r>
    </w:p>
    <w:p w14:paraId="715E6392" w14:textId="77777777" w:rsidR="004A7AB7" w:rsidRPr="004A7AB7" w:rsidRDefault="004A7AB7" w:rsidP="004A7AB7">
      <w:pPr>
        <w:pStyle w:val="aff2"/>
        <w:numPr>
          <w:ilvl w:val="0"/>
          <w:numId w:val="23"/>
        </w:numPr>
        <w:jc w:val="both"/>
        <w:rPr>
          <w:sz w:val="20"/>
          <w:szCs w:val="20"/>
        </w:rPr>
      </w:pPr>
      <w:r w:rsidRPr="004A7AB7">
        <w:rPr>
          <w:sz w:val="20"/>
          <w:szCs w:val="20"/>
        </w:rPr>
        <w:t xml:space="preserve">Согласие может быть отозвано мною в любое время на основании моего письменного заявления. </w:t>
      </w:r>
    </w:p>
    <w:p w14:paraId="4D1EDDB6" w14:textId="77777777" w:rsidR="004A7AB7" w:rsidRDefault="004A7AB7" w:rsidP="004A7AB7">
      <w:pPr>
        <w:pStyle w:val="aff2"/>
      </w:pPr>
    </w:p>
    <w:p w14:paraId="342C6AC1" w14:textId="77777777" w:rsidR="004A7AB7" w:rsidRDefault="004A7AB7" w:rsidP="004A7AB7">
      <w:pPr>
        <w:pStyle w:val="aff2"/>
      </w:pPr>
      <w:r>
        <w:t xml:space="preserve">Субъект персональных данных: </w:t>
      </w:r>
    </w:p>
    <w:p w14:paraId="6626AF48" w14:textId="77777777" w:rsidR="007C3522" w:rsidRDefault="007C3522" w:rsidP="007C3522">
      <w:pPr>
        <w:pStyle w:val="aff2"/>
        <w:pBdr>
          <w:bottom w:val="single" w:sz="12" w:space="1" w:color="auto"/>
        </w:pBdr>
        <w:spacing w:after="0"/>
        <w:rPr>
          <w:lang w:val="en-GB"/>
        </w:rPr>
      </w:pPr>
    </w:p>
    <w:p w14:paraId="45D6D559" w14:textId="77777777" w:rsidR="007C3522" w:rsidRPr="004A7AB7" w:rsidRDefault="007C3522" w:rsidP="007C3522">
      <w:pPr>
        <w:jc w:val="center"/>
        <w:rPr>
          <w:sz w:val="16"/>
          <w:szCs w:val="16"/>
        </w:rPr>
      </w:pPr>
      <w:r w:rsidRPr="004A7AB7">
        <w:rPr>
          <w:sz w:val="16"/>
          <w:szCs w:val="16"/>
        </w:rPr>
        <w:t>(Ф</w:t>
      </w:r>
      <w:r w:rsidRPr="007C3522">
        <w:rPr>
          <w:sz w:val="16"/>
          <w:szCs w:val="16"/>
        </w:rPr>
        <w:t>.</w:t>
      </w:r>
      <w:r w:rsidRPr="004A7AB7">
        <w:rPr>
          <w:sz w:val="16"/>
          <w:szCs w:val="16"/>
        </w:rPr>
        <w:t>И</w:t>
      </w:r>
      <w:r w:rsidRPr="007C3522">
        <w:rPr>
          <w:sz w:val="16"/>
          <w:szCs w:val="16"/>
        </w:rPr>
        <w:t>.</w:t>
      </w:r>
      <w:r w:rsidRPr="004A7AB7">
        <w:rPr>
          <w:sz w:val="16"/>
          <w:szCs w:val="16"/>
        </w:rPr>
        <w:t>О</w:t>
      </w:r>
      <w:r w:rsidRPr="007C3522">
        <w:rPr>
          <w:sz w:val="16"/>
          <w:szCs w:val="16"/>
        </w:rPr>
        <w:t xml:space="preserve">., </w:t>
      </w:r>
      <w:r>
        <w:rPr>
          <w:sz w:val="16"/>
          <w:szCs w:val="16"/>
        </w:rPr>
        <w:t>поле заполняется от руки</w:t>
      </w:r>
      <w:r w:rsidRPr="004A7AB7">
        <w:rPr>
          <w:sz w:val="16"/>
          <w:szCs w:val="16"/>
        </w:rPr>
        <w:t>)</w:t>
      </w:r>
    </w:p>
    <w:p w14:paraId="4D8A1866" w14:textId="77777777" w:rsidR="007C3522" w:rsidRPr="007C3522" w:rsidRDefault="007C3522" w:rsidP="004A7AB7">
      <w:pPr>
        <w:pStyle w:val="aff2"/>
      </w:pPr>
    </w:p>
    <w:p w14:paraId="5A213540" w14:textId="77777777" w:rsidR="004A7AB7" w:rsidRDefault="004A7AB7" w:rsidP="004A7AB7">
      <w:pPr>
        <w:pStyle w:val="aff2"/>
      </w:pPr>
      <w:r>
        <w:t>Подпись ____________________________</w:t>
      </w:r>
    </w:p>
    <w:p w14:paraId="69FD8895" w14:textId="77777777" w:rsidR="004A7AB7" w:rsidRDefault="004A7AB7"/>
    <w:tbl>
      <w:tblPr>
        <w:tblStyle w:val="aff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2978"/>
        <w:gridCol w:w="1307"/>
        <w:gridCol w:w="3086"/>
      </w:tblGrid>
      <w:tr w:rsidR="008131AC" w:rsidRPr="008131AC" w14:paraId="3300417D" w14:textId="77777777" w:rsidTr="0065704E">
        <w:tc>
          <w:tcPr>
            <w:tcW w:w="1176" w:type="pct"/>
            <w:vAlign w:val="bottom"/>
          </w:tcPr>
          <w:p w14:paraId="1170D879" w14:textId="2358EFB7" w:rsidR="00650259" w:rsidRPr="008131AC" w:rsidRDefault="008131AC" w:rsidP="008131AC">
            <w:pPr>
              <w:pStyle w:val="a7"/>
              <w:ind w:left="37"/>
              <w:rPr>
                <w:sz w:val="22"/>
                <w:szCs w:val="22"/>
              </w:rPr>
            </w:pPr>
            <w:permStart w:id="1999178351" w:edGrp="everyone" w:colFirst="1" w:colLast="1"/>
            <w:r w:rsidRPr="008131AC">
              <w:rPr>
                <w:sz w:val="22"/>
                <w:szCs w:val="22"/>
              </w:rPr>
              <w:lastRenderedPageBreak/>
              <w:t>Ф.И.О.</w:t>
            </w:r>
          </w:p>
        </w:tc>
        <w:tc>
          <w:tcPr>
            <w:tcW w:w="3824" w:type="pct"/>
            <w:gridSpan w:val="3"/>
            <w:tcBorders>
              <w:bottom w:val="single" w:sz="4" w:space="0" w:color="auto"/>
            </w:tcBorders>
            <w:vAlign w:val="bottom"/>
          </w:tcPr>
          <w:p w14:paraId="312D541A" w14:textId="25BBCCFA" w:rsidR="00650259" w:rsidRPr="004A7AB7" w:rsidRDefault="00650259" w:rsidP="007F7B5D">
            <w:pPr>
              <w:spacing w:before="120"/>
              <w:rPr>
                <w:lang w:val="en-GB"/>
              </w:rPr>
            </w:pPr>
          </w:p>
        </w:tc>
      </w:tr>
      <w:tr w:rsidR="008131AC" w:rsidRPr="00FA189B" w14:paraId="1BC30F29" w14:textId="77777777" w:rsidTr="0065704E">
        <w:tc>
          <w:tcPr>
            <w:tcW w:w="1176" w:type="pct"/>
            <w:vAlign w:val="bottom"/>
          </w:tcPr>
          <w:p w14:paraId="2BDD1C4C" w14:textId="7E4336D6" w:rsidR="00650259" w:rsidRPr="008131AC" w:rsidRDefault="008131AC" w:rsidP="008131AC">
            <w:pPr>
              <w:pStyle w:val="a7"/>
              <w:ind w:left="37"/>
              <w:rPr>
                <w:sz w:val="22"/>
                <w:szCs w:val="22"/>
              </w:rPr>
            </w:pPr>
            <w:permStart w:id="1626809311" w:edGrp="everyone" w:colFirst="1" w:colLast="1"/>
            <w:permEnd w:id="1999178351"/>
            <w:r w:rsidRPr="008131AC">
              <w:rPr>
                <w:sz w:val="22"/>
                <w:szCs w:val="22"/>
              </w:rPr>
              <w:t>Адрес регистрации</w:t>
            </w:r>
          </w:p>
        </w:tc>
        <w:tc>
          <w:tcPr>
            <w:tcW w:w="3824" w:type="pct"/>
            <w:gridSpan w:val="3"/>
            <w:tcBorders>
              <w:bottom w:val="single" w:sz="4" w:space="0" w:color="auto"/>
            </w:tcBorders>
            <w:vAlign w:val="bottom"/>
          </w:tcPr>
          <w:p w14:paraId="5C9358D0" w14:textId="58D5474E" w:rsidR="0065704E" w:rsidRPr="00FA189B" w:rsidRDefault="0065704E" w:rsidP="007F7B5D">
            <w:pPr>
              <w:spacing w:before="120"/>
            </w:pPr>
          </w:p>
        </w:tc>
      </w:tr>
      <w:tr w:rsidR="0065704E" w:rsidRPr="00FA189B" w14:paraId="0591EE6F" w14:textId="77777777" w:rsidTr="0065704E">
        <w:tc>
          <w:tcPr>
            <w:tcW w:w="1176" w:type="pct"/>
            <w:vAlign w:val="bottom"/>
          </w:tcPr>
          <w:p w14:paraId="0BEB3CC4" w14:textId="4A74D970" w:rsidR="0065704E" w:rsidRPr="008131AC" w:rsidRDefault="0065704E" w:rsidP="0044748B">
            <w:pPr>
              <w:pStyle w:val="a7"/>
              <w:ind w:left="37"/>
              <w:rPr>
                <w:sz w:val="22"/>
                <w:szCs w:val="22"/>
              </w:rPr>
            </w:pPr>
            <w:permStart w:id="1963141562" w:edGrp="everyone" w:colFirst="1" w:colLast="1"/>
            <w:permStart w:id="646710976" w:edGrp="everyone" w:colFirst="1" w:colLast="1"/>
            <w:permEnd w:id="1626809311"/>
          </w:p>
        </w:tc>
        <w:tc>
          <w:tcPr>
            <w:tcW w:w="3824" w:type="pct"/>
            <w:gridSpan w:val="3"/>
            <w:tcBorders>
              <w:bottom w:val="single" w:sz="4" w:space="0" w:color="auto"/>
            </w:tcBorders>
            <w:vAlign w:val="bottom"/>
          </w:tcPr>
          <w:p w14:paraId="5A86EF29" w14:textId="77777777" w:rsidR="0065704E" w:rsidRPr="00FA189B" w:rsidRDefault="0065704E" w:rsidP="0044748B">
            <w:pPr>
              <w:spacing w:before="120"/>
            </w:pPr>
          </w:p>
        </w:tc>
      </w:tr>
      <w:permEnd w:id="646710976"/>
      <w:tr w:rsidR="008131AC" w:rsidRPr="00FA189B" w14:paraId="747FE6AA" w14:textId="77777777" w:rsidTr="0065704E">
        <w:tc>
          <w:tcPr>
            <w:tcW w:w="1176" w:type="pct"/>
            <w:vAlign w:val="bottom"/>
          </w:tcPr>
          <w:p w14:paraId="25296B71" w14:textId="5AB3C0C9" w:rsidR="00650259" w:rsidRPr="008131AC" w:rsidRDefault="008131AC" w:rsidP="008131AC">
            <w:pPr>
              <w:pStyle w:val="a7"/>
              <w:ind w:left="37"/>
              <w:rPr>
                <w:sz w:val="22"/>
                <w:szCs w:val="22"/>
              </w:rPr>
            </w:pPr>
            <w:r w:rsidRPr="008131AC">
              <w:rPr>
                <w:sz w:val="22"/>
                <w:szCs w:val="22"/>
              </w:rPr>
              <w:t>Адрес для получения корреспонденции от</w:t>
            </w:r>
            <w:r>
              <w:rPr>
                <w:sz w:val="22"/>
                <w:szCs w:val="22"/>
                <w:lang w:val="en-GB"/>
              </w:rPr>
              <w:t> </w:t>
            </w:r>
            <w:r w:rsidRPr="008131AC">
              <w:rPr>
                <w:sz w:val="22"/>
                <w:szCs w:val="22"/>
              </w:rPr>
              <w:t>СНТ «Озерное»</w:t>
            </w:r>
          </w:p>
        </w:tc>
        <w:tc>
          <w:tcPr>
            <w:tcW w:w="3824" w:type="pct"/>
            <w:gridSpan w:val="3"/>
            <w:tcBorders>
              <w:bottom w:val="single" w:sz="4" w:space="0" w:color="auto"/>
            </w:tcBorders>
            <w:vAlign w:val="bottom"/>
          </w:tcPr>
          <w:p w14:paraId="410B95D5" w14:textId="3469961D" w:rsidR="00650259" w:rsidRPr="008131AC" w:rsidRDefault="00650259" w:rsidP="007F7B5D">
            <w:pPr>
              <w:spacing w:before="120"/>
            </w:pPr>
          </w:p>
        </w:tc>
      </w:tr>
      <w:tr w:rsidR="008131AC" w:rsidRPr="00FA189B" w14:paraId="7C7A5BE8" w14:textId="77777777" w:rsidTr="0065704E">
        <w:tc>
          <w:tcPr>
            <w:tcW w:w="1176" w:type="pct"/>
            <w:vAlign w:val="bottom"/>
          </w:tcPr>
          <w:p w14:paraId="69C1033D" w14:textId="504FA723" w:rsidR="00650259" w:rsidRPr="008131AC" w:rsidRDefault="008131AC" w:rsidP="008131AC">
            <w:pPr>
              <w:pStyle w:val="a7"/>
              <w:ind w:left="37"/>
              <w:rPr>
                <w:sz w:val="22"/>
                <w:szCs w:val="22"/>
              </w:rPr>
            </w:pPr>
            <w:permStart w:id="963001475" w:edGrp="everyone" w:colFirst="1" w:colLast="1"/>
            <w:permEnd w:id="1963141562"/>
            <w:r w:rsidRPr="008131AC">
              <w:rPr>
                <w:sz w:val="22"/>
                <w:szCs w:val="22"/>
              </w:rPr>
              <w:t>Паспортные данные (серия, номер, кем и</w:t>
            </w:r>
            <w:r w:rsidR="0065704E">
              <w:rPr>
                <w:sz w:val="22"/>
                <w:szCs w:val="22"/>
                <w:lang w:val="en-US"/>
              </w:rPr>
              <w:t> </w:t>
            </w:r>
            <w:r w:rsidRPr="008131AC">
              <w:rPr>
                <w:sz w:val="22"/>
                <w:szCs w:val="22"/>
              </w:rPr>
              <w:t>когда выдан)</w:t>
            </w:r>
          </w:p>
        </w:tc>
        <w:tc>
          <w:tcPr>
            <w:tcW w:w="3824" w:type="pct"/>
            <w:gridSpan w:val="3"/>
            <w:tcBorders>
              <w:bottom w:val="single" w:sz="4" w:space="0" w:color="auto"/>
            </w:tcBorders>
            <w:vAlign w:val="bottom"/>
          </w:tcPr>
          <w:p w14:paraId="2CA62230" w14:textId="77777777" w:rsidR="00650259" w:rsidRPr="00FA189B" w:rsidRDefault="00650259" w:rsidP="007F7B5D">
            <w:pPr>
              <w:spacing w:before="120"/>
            </w:pPr>
          </w:p>
        </w:tc>
      </w:tr>
      <w:tr w:rsidR="008131AC" w:rsidRPr="00FA189B" w14:paraId="14F56497" w14:textId="77777777" w:rsidTr="0065704E">
        <w:tc>
          <w:tcPr>
            <w:tcW w:w="1176" w:type="pct"/>
            <w:vAlign w:val="bottom"/>
          </w:tcPr>
          <w:p w14:paraId="7D24D6A1" w14:textId="1B79C692" w:rsidR="00650259" w:rsidRPr="008131AC" w:rsidRDefault="00650259" w:rsidP="008131AC">
            <w:pPr>
              <w:pStyle w:val="a7"/>
              <w:ind w:left="37"/>
              <w:rPr>
                <w:sz w:val="22"/>
                <w:szCs w:val="22"/>
              </w:rPr>
            </w:pPr>
            <w:permStart w:id="915421705" w:edGrp="everyone" w:colFirst="1" w:colLast="1"/>
            <w:permEnd w:id="963001475"/>
          </w:p>
        </w:tc>
        <w:tc>
          <w:tcPr>
            <w:tcW w:w="3824" w:type="pct"/>
            <w:gridSpan w:val="3"/>
            <w:tcBorders>
              <w:bottom w:val="single" w:sz="4" w:space="0" w:color="auto"/>
            </w:tcBorders>
            <w:vAlign w:val="bottom"/>
          </w:tcPr>
          <w:p w14:paraId="094AC85E" w14:textId="77777777" w:rsidR="00650259" w:rsidRPr="00FA189B" w:rsidRDefault="00650259" w:rsidP="007F7B5D">
            <w:pPr>
              <w:spacing w:before="120"/>
            </w:pPr>
          </w:p>
        </w:tc>
      </w:tr>
      <w:tr w:rsidR="008131AC" w:rsidRPr="00FA189B" w14:paraId="294BEC27" w14:textId="77777777" w:rsidTr="0065704E">
        <w:tc>
          <w:tcPr>
            <w:tcW w:w="1176" w:type="pct"/>
            <w:vAlign w:val="bottom"/>
          </w:tcPr>
          <w:p w14:paraId="2520AF4D" w14:textId="1741D35B" w:rsidR="00650259" w:rsidRPr="008131AC" w:rsidRDefault="008131AC" w:rsidP="008131AC">
            <w:pPr>
              <w:pStyle w:val="a7"/>
              <w:ind w:left="37"/>
              <w:rPr>
                <w:sz w:val="22"/>
                <w:szCs w:val="22"/>
              </w:rPr>
            </w:pPr>
            <w:permStart w:id="733552869" w:edGrp="everyone" w:colFirst="3" w:colLast="3"/>
            <w:permStart w:id="1697001320" w:edGrp="everyone" w:colFirst="1" w:colLast="1"/>
            <w:permEnd w:id="915421705"/>
            <w:r w:rsidRPr="008131AC">
              <w:rPr>
                <w:sz w:val="22"/>
                <w:szCs w:val="22"/>
              </w:rPr>
              <w:t>ИНН</w:t>
            </w:r>
          </w:p>
        </w:tc>
        <w:tc>
          <w:tcPr>
            <w:tcW w:w="1545" w:type="pct"/>
            <w:tcBorders>
              <w:bottom w:val="single" w:sz="4" w:space="0" w:color="auto"/>
            </w:tcBorders>
            <w:vAlign w:val="bottom"/>
          </w:tcPr>
          <w:p w14:paraId="71F1EA85" w14:textId="77777777" w:rsidR="00650259" w:rsidRPr="00FA189B" w:rsidRDefault="00650259" w:rsidP="007F7B5D">
            <w:pPr>
              <w:spacing w:before="120"/>
            </w:pPr>
          </w:p>
        </w:tc>
        <w:tc>
          <w:tcPr>
            <w:tcW w:w="678" w:type="pct"/>
            <w:vAlign w:val="bottom"/>
          </w:tcPr>
          <w:p w14:paraId="68BEF071" w14:textId="45057B20" w:rsidR="00650259" w:rsidRPr="0065704E" w:rsidRDefault="008131AC" w:rsidP="0065704E">
            <w:pPr>
              <w:ind w:left="349"/>
              <w:rPr>
                <w:sz w:val="22"/>
                <w:szCs w:val="22"/>
              </w:rPr>
            </w:pPr>
            <w:r w:rsidRPr="0065704E">
              <w:rPr>
                <w:sz w:val="22"/>
                <w:szCs w:val="22"/>
              </w:rPr>
              <w:t>СНИЛС</w:t>
            </w:r>
          </w:p>
        </w:tc>
        <w:tc>
          <w:tcPr>
            <w:tcW w:w="1601" w:type="pct"/>
            <w:tcBorders>
              <w:bottom w:val="single" w:sz="4" w:space="0" w:color="auto"/>
            </w:tcBorders>
            <w:vAlign w:val="bottom"/>
          </w:tcPr>
          <w:p w14:paraId="001B1046" w14:textId="77777777" w:rsidR="00650259" w:rsidRPr="00FA189B" w:rsidRDefault="00650259" w:rsidP="007F7B5D">
            <w:pPr>
              <w:spacing w:before="120"/>
            </w:pPr>
          </w:p>
        </w:tc>
      </w:tr>
      <w:tr w:rsidR="008131AC" w:rsidRPr="00FA189B" w14:paraId="152B9F23" w14:textId="77777777" w:rsidTr="0065704E">
        <w:tc>
          <w:tcPr>
            <w:tcW w:w="1176" w:type="pct"/>
            <w:vAlign w:val="bottom"/>
          </w:tcPr>
          <w:p w14:paraId="60AF59C7" w14:textId="46D53FDF" w:rsidR="00650259" w:rsidRPr="008131AC" w:rsidRDefault="008131AC" w:rsidP="008131AC">
            <w:pPr>
              <w:pStyle w:val="a7"/>
              <w:ind w:left="37"/>
              <w:rPr>
                <w:sz w:val="22"/>
                <w:szCs w:val="22"/>
              </w:rPr>
            </w:pPr>
            <w:permStart w:id="1940864013" w:edGrp="everyone" w:colFirst="1" w:colLast="1"/>
            <w:permEnd w:id="733552869"/>
            <w:permEnd w:id="1697001320"/>
            <w:r w:rsidRPr="008131AC">
              <w:rPr>
                <w:sz w:val="22"/>
                <w:szCs w:val="22"/>
              </w:rPr>
              <w:t>Телефон</w:t>
            </w:r>
          </w:p>
        </w:tc>
        <w:tc>
          <w:tcPr>
            <w:tcW w:w="3824" w:type="pct"/>
            <w:gridSpan w:val="3"/>
            <w:tcBorders>
              <w:bottom w:val="single" w:sz="4" w:space="0" w:color="auto"/>
            </w:tcBorders>
            <w:vAlign w:val="bottom"/>
          </w:tcPr>
          <w:p w14:paraId="421405B4" w14:textId="77777777" w:rsidR="00650259" w:rsidRPr="00FA189B" w:rsidRDefault="00650259" w:rsidP="007F7B5D">
            <w:pPr>
              <w:spacing w:before="120"/>
            </w:pPr>
          </w:p>
        </w:tc>
      </w:tr>
      <w:tr w:rsidR="008131AC" w:rsidRPr="00FA189B" w14:paraId="195FDE13" w14:textId="77777777" w:rsidTr="0065704E">
        <w:tc>
          <w:tcPr>
            <w:tcW w:w="1176" w:type="pct"/>
            <w:vAlign w:val="bottom"/>
          </w:tcPr>
          <w:p w14:paraId="750EF20B" w14:textId="719DF3E6" w:rsidR="008131AC" w:rsidRPr="008131AC" w:rsidRDefault="008131AC" w:rsidP="008131AC">
            <w:pPr>
              <w:pStyle w:val="a7"/>
              <w:ind w:left="37"/>
              <w:rPr>
                <w:sz w:val="22"/>
                <w:szCs w:val="22"/>
              </w:rPr>
            </w:pPr>
            <w:permStart w:id="992167865" w:edGrp="everyone" w:colFirst="1" w:colLast="1"/>
            <w:permEnd w:id="1940864013"/>
            <w:r w:rsidRPr="008131AC">
              <w:rPr>
                <w:sz w:val="22"/>
                <w:szCs w:val="22"/>
              </w:rPr>
              <w:t>Эл.почта</w:t>
            </w:r>
          </w:p>
        </w:tc>
        <w:tc>
          <w:tcPr>
            <w:tcW w:w="3824" w:type="pct"/>
            <w:gridSpan w:val="3"/>
            <w:tcBorders>
              <w:bottom w:val="single" w:sz="4" w:space="0" w:color="auto"/>
            </w:tcBorders>
            <w:vAlign w:val="bottom"/>
          </w:tcPr>
          <w:p w14:paraId="59688269" w14:textId="4D09C959" w:rsidR="008131AC" w:rsidRPr="00FA189B" w:rsidRDefault="008131AC" w:rsidP="007F7B5D">
            <w:pPr>
              <w:spacing w:before="120"/>
            </w:pPr>
          </w:p>
        </w:tc>
      </w:tr>
      <w:permEnd w:id="992167865"/>
      <w:tr w:rsidR="00650259" w:rsidRPr="00FA189B" w14:paraId="11A8EDA3" w14:textId="77777777" w:rsidTr="0065704E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4584C5E6" w14:textId="77777777" w:rsidR="00650259" w:rsidRPr="00FA189B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50259" w:rsidRPr="00FA189B" w14:paraId="14978C37" w14:textId="77777777" w:rsidTr="0065704E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1A85A855" w14:textId="77777777" w:rsidR="00650259" w:rsidRPr="00FA189B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CDCD483" w14:textId="77777777" w:rsidR="008131AC" w:rsidRDefault="008131AC" w:rsidP="008131AC">
      <w:pPr>
        <w:widowControl w:val="0"/>
        <w:tabs>
          <w:tab w:val="left" w:pos="3686"/>
        </w:tabs>
        <w:autoSpaceDE w:val="0"/>
        <w:autoSpaceDN w:val="0"/>
        <w:adjustRightInd w:val="0"/>
        <w:spacing w:after="0" w:line="240" w:lineRule="auto"/>
        <w:rPr>
          <w:rFonts w:ascii="Calibri Light" w:eastAsia="Times New Roman" w:hAnsi="Calibri Light"/>
          <w:i/>
          <w:sz w:val="24"/>
          <w:szCs w:val="24"/>
          <w:lang w:eastAsia="ru-RU"/>
        </w:rPr>
      </w:pPr>
    </w:p>
    <w:p w14:paraId="2318AE41" w14:textId="3C3FF668" w:rsidR="008131AC" w:rsidRDefault="008131AC" w:rsidP="008131AC">
      <w:pPr>
        <w:widowControl w:val="0"/>
        <w:tabs>
          <w:tab w:val="left" w:pos="3686"/>
        </w:tabs>
        <w:autoSpaceDE w:val="0"/>
        <w:autoSpaceDN w:val="0"/>
        <w:adjustRightInd w:val="0"/>
        <w:spacing w:after="0" w:line="240" w:lineRule="auto"/>
        <w:rPr>
          <w:rFonts w:ascii="Calibri Light" w:eastAsia="Times New Roman" w:hAnsi="Calibri Light"/>
          <w:i/>
          <w:sz w:val="24"/>
          <w:szCs w:val="24"/>
          <w:lang w:eastAsia="ru-RU"/>
        </w:rPr>
      </w:pPr>
      <w:r>
        <w:rPr>
          <w:rFonts w:ascii="Calibri Light" w:eastAsia="Times New Roman" w:hAnsi="Calibri Light"/>
          <w:i/>
          <w:sz w:val="24"/>
          <w:szCs w:val="24"/>
          <w:lang w:eastAsia="ru-RU"/>
        </w:rPr>
        <w:t>Ответственность за отсутствие достоверных данных в Реестре садоводов СНТ «Озерное» возлагается на собственника участка, предоставившего недостоверную информацию или отказавшегося от предоставления информации.</w:t>
      </w:r>
    </w:p>
    <w:p w14:paraId="04E1AC0A" w14:textId="77777777" w:rsidR="008131AC" w:rsidRDefault="008131AC" w:rsidP="008131AC">
      <w:pPr>
        <w:widowControl w:val="0"/>
        <w:tabs>
          <w:tab w:val="left" w:pos="3686"/>
        </w:tabs>
        <w:autoSpaceDE w:val="0"/>
        <w:autoSpaceDN w:val="0"/>
        <w:adjustRightInd w:val="0"/>
        <w:spacing w:after="0" w:line="240" w:lineRule="auto"/>
        <w:rPr>
          <w:rFonts w:ascii="Calibri Light" w:eastAsia="Times New Roman" w:hAnsi="Calibri Light"/>
          <w:i/>
          <w:sz w:val="24"/>
          <w:szCs w:val="24"/>
          <w:lang w:eastAsia="ru-RU"/>
        </w:rPr>
      </w:pPr>
    </w:p>
    <w:p w14:paraId="6091A67D" w14:textId="77777777" w:rsidR="008131AC" w:rsidRPr="00F43876" w:rsidRDefault="008131AC" w:rsidP="008131AC">
      <w:pPr>
        <w:widowControl w:val="0"/>
        <w:tabs>
          <w:tab w:val="left" w:pos="3686"/>
        </w:tabs>
        <w:autoSpaceDE w:val="0"/>
        <w:autoSpaceDN w:val="0"/>
        <w:adjustRightInd w:val="0"/>
        <w:spacing w:after="0" w:line="240" w:lineRule="auto"/>
        <w:rPr>
          <w:rFonts w:ascii="Calibri Light" w:eastAsia="Times New Roman" w:hAnsi="Calibri Light"/>
          <w:i/>
          <w:sz w:val="24"/>
          <w:szCs w:val="24"/>
          <w:lang w:eastAsia="ru-RU"/>
        </w:rPr>
      </w:pPr>
      <w:r w:rsidRPr="00F43876">
        <w:rPr>
          <w:rFonts w:ascii="Calibri Light" w:eastAsia="Times New Roman" w:hAnsi="Calibri Light"/>
          <w:i/>
          <w:sz w:val="24"/>
          <w:szCs w:val="24"/>
          <w:lang w:eastAsia="ru-RU"/>
        </w:rPr>
        <w:t>Настоящим, на основании требований действующего законодатель</w:t>
      </w:r>
      <w:r>
        <w:rPr>
          <w:rFonts w:ascii="Calibri Light" w:eastAsia="Times New Roman" w:hAnsi="Calibri Light"/>
          <w:i/>
          <w:sz w:val="24"/>
          <w:szCs w:val="24"/>
          <w:lang w:eastAsia="ru-RU"/>
        </w:rPr>
        <w:t xml:space="preserve">ства РФ и Устава Товарищества, </w:t>
      </w:r>
      <w:r w:rsidRPr="00F43876">
        <w:rPr>
          <w:rFonts w:ascii="Calibri Light" w:eastAsia="Times New Roman" w:hAnsi="Calibri Light"/>
          <w:i/>
          <w:sz w:val="24"/>
          <w:szCs w:val="24"/>
          <w:lang w:eastAsia="ru-RU"/>
        </w:rPr>
        <w:t>я даю согласие на:</w:t>
      </w:r>
    </w:p>
    <w:p w14:paraId="4EAD05B7" w14:textId="68783AB6" w:rsidR="008131AC" w:rsidRPr="00F43876" w:rsidRDefault="008131AC" w:rsidP="008131AC">
      <w:pPr>
        <w:tabs>
          <w:tab w:val="left" w:pos="3686"/>
        </w:tabs>
        <w:spacing w:after="0" w:line="240" w:lineRule="auto"/>
        <w:ind w:left="567"/>
        <w:contextualSpacing/>
        <w:rPr>
          <w:rFonts w:ascii="Calibri Light" w:eastAsia="Times New Roman" w:hAnsi="Calibri Light"/>
          <w:i/>
          <w:sz w:val="24"/>
          <w:szCs w:val="24"/>
        </w:rPr>
      </w:pPr>
      <w:r w:rsidRPr="00F43876">
        <w:rPr>
          <w:rFonts w:ascii="Calibri Light" w:eastAsia="Times New Roman" w:hAnsi="Calibri Light"/>
          <w:i/>
          <w:sz w:val="24"/>
          <w:szCs w:val="24"/>
        </w:rPr>
        <w:t>- на полное своевременное выполнение всех своих обязательств по оплате всех обязательных взносов и платежей (ФЗ № 217 пп. 2, п. 6, ст. 11 и пп. 2, п. 5, ст. 14);</w:t>
      </w:r>
    </w:p>
    <w:p w14:paraId="5EC1246E" w14:textId="77777777" w:rsidR="008131AC" w:rsidRPr="00F43876" w:rsidRDefault="008131AC" w:rsidP="008131AC">
      <w:pPr>
        <w:tabs>
          <w:tab w:val="left" w:pos="3686"/>
        </w:tabs>
        <w:spacing w:after="0" w:line="240" w:lineRule="auto"/>
        <w:ind w:left="567"/>
        <w:contextualSpacing/>
        <w:rPr>
          <w:rFonts w:ascii="Calibri Light" w:eastAsia="Times New Roman" w:hAnsi="Calibri Light"/>
          <w:i/>
          <w:sz w:val="24"/>
          <w:szCs w:val="24"/>
        </w:rPr>
      </w:pPr>
      <w:r w:rsidRPr="00F43876">
        <w:rPr>
          <w:rFonts w:ascii="Calibri Light" w:eastAsia="Times New Roman" w:hAnsi="Calibri Light"/>
          <w:i/>
          <w:sz w:val="24"/>
          <w:szCs w:val="24"/>
        </w:rPr>
        <w:t>- соблюдение требований Устава Товарищества и исполнение решений, принятых председателем и правлением Товарищества, в рамках полномочий, возложенных на них общим собранием членов Товарищества (ФЗ № 217 пп. 3, п. 6, ст. 11);</w:t>
      </w:r>
    </w:p>
    <w:p w14:paraId="329F7FD4" w14:textId="0C6FC731" w:rsidR="008131AC" w:rsidRPr="00F43876" w:rsidRDefault="008131AC" w:rsidP="008131AC">
      <w:pPr>
        <w:tabs>
          <w:tab w:val="left" w:pos="3686"/>
        </w:tabs>
        <w:spacing w:after="0" w:line="240" w:lineRule="auto"/>
        <w:ind w:left="567"/>
        <w:contextualSpacing/>
        <w:rPr>
          <w:rFonts w:ascii="Calibri Light" w:eastAsia="Times New Roman" w:hAnsi="Calibri Light"/>
          <w:i/>
          <w:sz w:val="24"/>
          <w:szCs w:val="24"/>
        </w:rPr>
      </w:pPr>
      <w:r w:rsidRPr="00F43876">
        <w:rPr>
          <w:rFonts w:ascii="Calibri Light" w:eastAsia="Times New Roman" w:hAnsi="Calibri Light"/>
          <w:i/>
          <w:sz w:val="24"/>
          <w:szCs w:val="24"/>
        </w:rPr>
        <w:t>- включение моих личных (персональных) данных в Реестр Товарищества и их обработку в соответствии с Федеральным законом от 27.07.2006 № 152-ФЗ «О</w:t>
      </w:r>
      <w:r>
        <w:rPr>
          <w:rFonts w:ascii="Calibri Light" w:eastAsia="Times New Roman" w:hAnsi="Calibri Light"/>
          <w:i/>
          <w:sz w:val="24"/>
          <w:szCs w:val="24"/>
        </w:rPr>
        <w:t> </w:t>
      </w:r>
      <w:r w:rsidRPr="00F43876">
        <w:rPr>
          <w:rFonts w:ascii="Calibri Light" w:eastAsia="Times New Roman" w:hAnsi="Calibri Light"/>
          <w:i/>
          <w:sz w:val="24"/>
          <w:szCs w:val="24"/>
        </w:rPr>
        <w:t>персональных данных» (ФЗ № 217 п. 4, 6, ст. 15 и п. 5, ст. 12).</w:t>
      </w:r>
    </w:p>
    <w:p w14:paraId="2BF7C920" w14:textId="77777777" w:rsidR="008131AC" w:rsidRPr="00F43876" w:rsidRDefault="008131AC" w:rsidP="008131AC">
      <w:pPr>
        <w:widowControl w:val="0"/>
        <w:tabs>
          <w:tab w:val="left" w:pos="709"/>
          <w:tab w:val="left" w:pos="1418"/>
          <w:tab w:val="left" w:pos="6658"/>
        </w:tabs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EB93AF" w14:textId="77777777" w:rsidR="008131AC" w:rsidRDefault="008131AC" w:rsidP="008131AC">
      <w:pPr>
        <w:pStyle w:val="aff2"/>
      </w:pPr>
      <w:r>
        <w:t xml:space="preserve"> </w:t>
      </w:r>
    </w:p>
    <w:p w14:paraId="778D9037" w14:textId="77777777" w:rsidR="008131AC" w:rsidRDefault="008131AC" w:rsidP="007C3522">
      <w:pPr>
        <w:pStyle w:val="aff2"/>
        <w:pBdr>
          <w:bottom w:val="single" w:sz="12" w:space="1" w:color="auto"/>
        </w:pBdr>
        <w:tabs>
          <w:tab w:val="left" w:pos="1701"/>
          <w:tab w:val="left" w:pos="6237"/>
        </w:tabs>
        <w:ind w:left="0"/>
      </w:pPr>
    </w:p>
    <w:p w14:paraId="0CE2808D" w14:textId="294432BF" w:rsidR="008131AC" w:rsidRDefault="007C3522" w:rsidP="0065704E">
      <w:pPr>
        <w:tabs>
          <w:tab w:val="left" w:pos="567"/>
          <w:tab w:val="left" w:pos="6096"/>
        </w:tabs>
      </w:pPr>
      <w:r>
        <w:rPr>
          <w:sz w:val="16"/>
          <w:szCs w:val="16"/>
        </w:rPr>
        <w:tab/>
      </w:r>
      <w:r w:rsidR="008131AC" w:rsidRPr="007C3522">
        <w:rPr>
          <w:sz w:val="16"/>
          <w:szCs w:val="16"/>
        </w:rPr>
        <w:t>(подпись</w:t>
      </w:r>
      <w:r w:rsidRPr="007C3522">
        <w:rPr>
          <w:sz w:val="16"/>
          <w:szCs w:val="16"/>
        </w:rPr>
        <w:t>)</w:t>
      </w:r>
      <w:r>
        <w:rPr>
          <w:sz w:val="16"/>
          <w:szCs w:val="16"/>
        </w:rPr>
        <w:tab/>
      </w:r>
      <w:r w:rsidRPr="007C3522">
        <w:rPr>
          <w:sz w:val="16"/>
          <w:szCs w:val="16"/>
        </w:rPr>
        <w:t>(Ф.И.О., поле заполняется от руки)</w:t>
      </w:r>
    </w:p>
    <w:p w14:paraId="635F444E" w14:textId="37395321" w:rsidR="00CE6104" w:rsidRDefault="00CE6104" w:rsidP="00E677FE">
      <w:pPr>
        <w:spacing w:after="0"/>
        <w:rPr>
          <w:sz w:val="12"/>
          <w:szCs w:val="16"/>
        </w:rPr>
      </w:pPr>
    </w:p>
    <w:p w14:paraId="2D36F8E6" w14:textId="30F75637" w:rsidR="008131AC" w:rsidRPr="008131AC" w:rsidRDefault="008131AC" w:rsidP="008131AC">
      <w:pPr>
        <w:tabs>
          <w:tab w:val="left" w:pos="1050"/>
        </w:tabs>
        <w:rPr>
          <w:sz w:val="12"/>
          <w:szCs w:val="16"/>
        </w:rPr>
      </w:pPr>
      <w:r>
        <w:rPr>
          <w:sz w:val="12"/>
          <w:szCs w:val="16"/>
        </w:rPr>
        <w:tab/>
      </w:r>
    </w:p>
    <w:sectPr w:rsidR="008131AC" w:rsidRPr="008131AC" w:rsidSect="004A7AB7">
      <w:headerReference w:type="default" r:id="rId10"/>
      <w:footerReference w:type="default" r:id="rId11"/>
      <w:headerReference w:type="first" r:id="rId12"/>
      <w:pgSz w:w="11906" w:h="16838" w:code="9"/>
      <w:pgMar w:top="851" w:right="1134" w:bottom="1134" w:left="1134" w:header="720" w:footer="4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BC9335" w14:textId="77777777" w:rsidR="00C34C50" w:rsidRDefault="00C34C50" w:rsidP="00650259">
      <w:pPr>
        <w:spacing w:after="0" w:line="240" w:lineRule="auto"/>
      </w:pPr>
      <w:r>
        <w:separator/>
      </w:r>
    </w:p>
  </w:endnote>
  <w:endnote w:type="continuationSeparator" w:id="0">
    <w:p w14:paraId="1DD7978E" w14:textId="77777777" w:rsidR="00C34C50" w:rsidRDefault="00C34C5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1CB4EF-4721-4000-8692-5D23ACF43C56}"/>
    <w:embedBold r:id="rId2" w:fontKey="{0F45E3A4-14C8-43BA-8DF1-BCF900262C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D055F4F-0EC8-453D-84A5-A5D73AD03CC5}"/>
    <w:embedBold r:id="rId4" w:fontKey="{E4BA0D56-B25A-479B-8B94-2818F1558124}"/>
    <w:embedItalic r:id="rId5" w:fontKey="{B18DE137-3BE1-4782-8BD6-F4E2C71C6A7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73765F0-C688-4DD1-96BF-D127386A15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Italic r:id="rId7" w:fontKey="{2E263C44-1C4C-4B52-95E7-07F7665DF9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7D32B171" w14:textId="77777777" w:rsidTr="00C4167A">
      <w:tc>
        <w:tcPr>
          <w:tcW w:w="4675" w:type="dxa"/>
          <w:vAlign w:val="center"/>
        </w:tcPr>
        <w:p w14:paraId="28A56AE0" w14:textId="78671D1D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D01E81E" w14:textId="26D4D8BF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CCE47A5" w14:textId="77777777" w:rsidR="0090596C" w:rsidRDefault="0090596C" w:rsidP="007F7B5D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6E395" w14:textId="77777777" w:rsidR="00C34C50" w:rsidRDefault="00C34C50" w:rsidP="00650259">
      <w:pPr>
        <w:spacing w:after="0" w:line="240" w:lineRule="auto"/>
      </w:pPr>
      <w:r>
        <w:separator/>
      </w:r>
    </w:p>
  </w:footnote>
  <w:footnote w:type="continuationSeparator" w:id="0">
    <w:p w14:paraId="62223AC2" w14:textId="77777777" w:rsidR="00C34C50" w:rsidRDefault="00C34C5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148"/>
    </w:tblGrid>
    <w:tr w:rsidR="0090596C" w14:paraId="7CA4B98A" w14:textId="77777777" w:rsidTr="008131AC">
      <w:trPr>
        <w:trHeight w:val="990"/>
      </w:trPr>
      <w:tc>
        <w:tcPr>
          <w:tcW w:w="1350" w:type="dxa"/>
          <w:vAlign w:val="center"/>
        </w:tcPr>
        <w:p w14:paraId="6D0E128E" w14:textId="77777777" w:rsidR="0090596C" w:rsidRDefault="0090596C" w:rsidP="0090596C">
          <w:pPr>
            <w:pStyle w:val="ac"/>
            <w:ind w:left="-108"/>
          </w:pPr>
          <w:bookmarkStart w:id="0" w:name="_Hlk521325785"/>
          <w:r>
            <w:rPr>
              <w:lang w:bidi="ru-RU"/>
            </w:rPr>
            <w:drawing>
              <wp:inline distT="0" distB="0" distL="0" distR="0" wp14:anchorId="1E703995" wp14:editId="525DD70E">
                <wp:extent cx="640080" cy="640080"/>
                <wp:effectExtent l="0" t="0" r="7620" b="0"/>
                <wp:docPr id="1" name="Графический объект 1" descr="карточка контакта в телефонной книг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8" w:type="dxa"/>
          <w:vAlign w:val="center"/>
        </w:tcPr>
        <w:p w14:paraId="4FEAC56D" w14:textId="078496F6" w:rsidR="0090596C" w:rsidRPr="008131AC" w:rsidRDefault="008131AC" w:rsidP="0090596C">
          <w:pPr>
            <w:pStyle w:val="ac"/>
            <w:rPr>
              <w:rFonts w:asciiTheme="minorHAnsi" w:hAnsiTheme="minorHAnsi" w:cstheme="minorHAnsi"/>
              <w:sz w:val="36"/>
              <w:szCs w:val="36"/>
            </w:rPr>
          </w:pPr>
          <w:r w:rsidRPr="004A7AB7">
            <w:rPr>
              <w:rFonts w:asciiTheme="minorHAnsi" w:hAnsiTheme="minorHAnsi" w:cstheme="minorHAnsi"/>
              <w:b w:val="0"/>
              <w:color w:val="auto"/>
              <w:sz w:val="36"/>
              <w:szCs w:val="36"/>
            </w:rPr>
            <w:t>СВЕДЕНИЯ ДЛЯ ВКЛЮЧЕНИЯ В РЕЕСТР САДОВОДОВ СНТ «ОЗЕРНОЕ»</w:t>
          </w:r>
        </w:p>
      </w:tc>
    </w:tr>
    <w:bookmarkEnd w:id="0"/>
  </w:tbl>
  <w:p w14:paraId="566EE642" w14:textId="77777777" w:rsidR="00650259" w:rsidRPr="0090596C" w:rsidRDefault="00650259" w:rsidP="004A7AB7">
    <w:pPr>
      <w:pStyle w:val="af5"/>
      <w:spacing w:after="0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C4833" w14:textId="77777777" w:rsidR="004A7AB7" w:rsidRPr="004A7AB7" w:rsidRDefault="004A7AB7" w:rsidP="004A7AB7">
    <w:pPr>
      <w:spacing w:line="240" w:lineRule="auto"/>
      <w:jc w:val="center"/>
      <w:rPr>
        <w:b/>
        <w:sz w:val="32"/>
        <w:szCs w:val="32"/>
      </w:rPr>
    </w:pPr>
    <w:r w:rsidRPr="004A7AB7">
      <w:rPr>
        <w:b/>
        <w:sz w:val="32"/>
        <w:szCs w:val="32"/>
      </w:rPr>
      <w:t>САДОВОДЧЕСКОЕ НЕКОММЕРЧЕСКОЕ ТОВАРИЩЕСТВО «ОЗЕРНОЕ»</w:t>
    </w:r>
  </w:p>
  <w:p w14:paraId="42AAA588" w14:textId="77777777" w:rsidR="004A7AB7" w:rsidRPr="004A7AB7" w:rsidRDefault="004A7AB7" w:rsidP="004A7AB7">
    <w:pPr>
      <w:spacing w:after="0" w:line="240" w:lineRule="auto"/>
      <w:jc w:val="center"/>
      <w:rPr>
        <w:bCs/>
        <w:sz w:val="24"/>
        <w:szCs w:val="24"/>
      </w:rPr>
    </w:pPr>
    <w:r w:rsidRPr="004A7AB7">
      <w:rPr>
        <w:bCs/>
        <w:sz w:val="24"/>
        <w:szCs w:val="24"/>
      </w:rPr>
      <w:t>143362, Московская область, Наро-Фоминский р-он, г. Апрелевка</w:t>
    </w:r>
  </w:p>
  <w:p w14:paraId="5E9E878C" w14:textId="55F79497" w:rsidR="004A7AB7" w:rsidRPr="004A7AB7" w:rsidRDefault="004A7AB7" w:rsidP="004A7AB7">
    <w:pPr>
      <w:spacing w:after="0" w:line="240" w:lineRule="auto"/>
      <w:jc w:val="center"/>
      <w:rPr>
        <w:bCs/>
        <w:sz w:val="24"/>
        <w:szCs w:val="24"/>
      </w:rPr>
    </w:pPr>
    <w:r w:rsidRPr="004A7AB7">
      <w:rPr>
        <w:bCs/>
        <w:sz w:val="24"/>
        <w:szCs w:val="24"/>
      </w:rPr>
      <w:t>ИНН/КПП 5030028299/503001001, ОГРН 1035005904560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8F632B"/>
    <w:multiLevelType w:val="hybridMultilevel"/>
    <w:tmpl w:val="35E06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vqKjIVI0rxsFjyyk3hgYoEnEMMQF9CAo/2OcNc8Tl5LoEtE5134jp9+FaVoLNG6E9up1/tNewi9dMzBcO4tsXg==" w:salt="mF5slhDlHG5jlLjpkxxUW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1AC"/>
    <w:rsid w:val="000456E1"/>
    <w:rsid w:val="00052382"/>
    <w:rsid w:val="0006568A"/>
    <w:rsid w:val="00073DA2"/>
    <w:rsid w:val="00076F0F"/>
    <w:rsid w:val="00084253"/>
    <w:rsid w:val="000D1F49"/>
    <w:rsid w:val="001727CA"/>
    <w:rsid w:val="002928D0"/>
    <w:rsid w:val="002C56E6"/>
    <w:rsid w:val="00307BF8"/>
    <w:rsid w:val="00361E11"/>
    <w:rsid w:val="003B4744"/>
    <w:rsid w:val="003F0847"/>
    <w:rsid w:val="0040090B"/>
    <w:rsid w:val="0046302A"/>
    <w:rsid w:val="00487D2D"/>
    <w:rsid w:val="004A7AB7"/>
    <w:rsid w:val="004D5D62"/>
    <w:rsid w:val="005112D0"/>
    <w:rsid w:val="0057255B"/>
    <w:rsid w:val="00577E06"/>
    <w:rsid w:val="00590C78"/>
    <w:rsid w:val="005A3BF7"/>
    <w:rsid w:val="005F2035"/>
    <w:rsid w:val="005F5182"/>
    <w:rsid w:val="005F7990"/>
    <w:rsid w:val="0063739C"/>
    <w:rsid w:val="00650259"/>
    <w:rsid w:val="0065704E"/>
    <w:rsid w:val="00770F25"/>
    <w:rsid w:val="007A35A8"/>
    <w:rsid w:val="007B0A85"/>
    <w:rsid w:val="007C3522"/>
    <w:rsid w:val="007C6A52"/>
    <w:rsid w:val="007F7B5D"/>
    <w:rsid w:val="008131AC"/>
    <w:rsid w:val="0082043E"/>
    <w:rsid w:val="00836129"/>
    <w:rsid w:val="008E203A"/>
    <w:rsid w:val="0090596C"/>
    <w:rsid w:val="0091229C"/>
    <w:rsid w:val="00912D3D"/>
    <w:rsid w:val="00940E73"/>
    <w:rsid w:val="00957503"/>
    <w:rsid w:val="0098597D"/>
    <w:rsid w:val="009F619A"/>
    <w:rsid w:val="009F6DDE"/>
    <w:rsid w:val="00A12DA1"/>
    <w:rsid w:val="00A370A8"/>
    <w:rsid w:val="00B9484C"/>
    <w:rsid w:val="00BD4753"/>
    <w:rsid w:val="00BD5CB1"/>
    <w:rsid w:val="00BE62EE"/>
    <w:rsid w:val="00C003BA"/>
    <w:rsid w:val="00C34C50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A189B"/>
    <w:rsid w:val="00FC7475"/>
    <w:rsid w:val="00FE0FF8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6C5F3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1">
    <w:name w:val="Normal"/>
    <w:uiPriority w:val="1"/>
    <w:qFormat/>
    <w:rsid w:val="007F7B5D"/>
  </w:style>
  <w:style w:type="paragraph" w:styleId="10">
    <w:name w:val="heading 1"/>
    <w:basedOn w:val="a1"/>
    <w:link w:val="11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a5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6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a7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90596C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8">
    <w:name w:val="footnote text"/>
    <w:basedOn w:val="a1"/>
    <w:link w:val="a9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9">
    <w:name w:val="Текст сноски Знак"/>
    <w:basedOn w:val="a2"/>
    <w:link w:val="a8"/>
    <w:uiPriority w:val="99"/>
    <w:semiHidden/>
    <w:rsid w:val="0090596C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1"/>
    <w:link w:val="ab"/>
    <w:uiPriority w:val="99"/>
    <w:semiHidden/>
    <w:rsid w:val="000D1F49"/>
    <w:rPr>
      <w:szCs w:val="24"/>
    </w:rPr>
  </w:style>
  <w:style w:type="character" w:customStyle="1" w:styleId="ab">
    <w:name w:val="Текст примечания Знак"/>
    <w:basedOn w:val="a2"/>
    <w:link w:val="aa"/>
    <w:uiPriority w:val="99"/>
    <w:semiHidden/>
    <w:rsid w:val="00CD4532"/>
    <w:rPr>
      <w:szCs w:val="24"/>
    </w:rPr>
  </w:style>
  <w:style w:type="paragraph" w:styleId="ac">
    <w:name w:val="header"/>
    <w:basedOn w:val="a1"/>
    <w:link w:val="ad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ad">
    <w:name w:val="Верхний колонтитул Знак"/>
    <w:basedOn w:val="a2"/>
    <w:link w:val="ac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ae">
    <w:name w:val="footer"/>
    <w:basedOn w:val="a1"/>
    <w:link w:val="af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">
    <w:name w:val="Нижний колонтитул Знак"/>
    <w:basedOn w:val="a2"/>
    <w:link w:val="ae"/>
    <w:uiPriority w:val="99"/>
    <w:rsid w:val="007F7B5D"/>
    <w:rPr>
      <w:sz w:val="18"/>
      <w:szCs w:val="24"/>
    </w:rPr>
  </w:style>
  <w:style w:type="character" w:styleId="af0">
    <w:name w:val="footnote reference"/>
    <w:basedOn w:val="a2"/>
    <w:uiPriority w:val="99"/>
    <w:semiHidden/>
    <w:rsid w:val="000D1F49"/>
    <w:rPr>
      <w:vertAlign w:val="superscript"/>
    </w:rPr>
  </w:style>
  <w:style w:type="character" w:styleId="af1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2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0D1F49"/>
    <w:rPr>
      <w:b/>
      <w:bCs/>
    </w:rPr>
  </w:style>
  <w:style w:type="character" w:customStyle="1" w:styleId="af4">
    <w:name w:val="Тема примечания Знак"/>
    <w:basedOn w:val="ab"/>
    <w:link w:val="af3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5">
    <w:name w:val="No Spacing"/>
    <w:basedOn w:val="a1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af6">
    <w:name w:val="Title"/>
    <w:basedOn w:val="a1"/>
    <w:next w:val="a1"/>
    <w:link w:val="af7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2"/>
    <w:link w:val="af6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8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CD4532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9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a">
    <w:name w:val="FollowedHyperlink"/>
    <w:basedOn w:val="a2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afb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c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d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">
    <w:name w:val="Текст макроса Знак"/>
    <w:basedOn w:val="a2"/>
    <w:link w:val="afe"/>
    <w:uiPriority w:val="99"/>
    <w:semiHidden/>
    <w:rsid w:val="0090596C"/>
    <w:rPr>
      <w:rFonts w:ascii="Consolas" w:hAnsi="Consolas"/>
      <w:sz w:val="20"/>
      <w:szCs w:val="20"/>
    </w:rPr>
  </w:style>
  <w:style w:type="table" w:styleId="aff0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2"/>
    <w:uiPriority w:val="99"/>
    <w:semiHidden/>
    <w:rsid w:val="0090596C"/>
    <w:rPr>
      <w:color w:val="808080"/>
    </w:rPr>
  </w:style>
  <w:style w:type="paragraph" w:styleId="aff2">
    <w:name w:val="List Paragraph"/>
    <w:basedOn w:val="a1"/>
    <w:uiPriority w:val="34"/>
    <w:qFormat/>
    <w:rsid w:val="008131AC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7;&#1088;&#1075;&#1077;&#1081;\AppData\Roaming\Microsoft\Templates\&#1060;&#1086;&#1088;&#1084;&#1072;%20&#1089;&#1073;&#1086;&#1088;&#1072;%20&#1076;&#1072;&#1085;&#1085;&#1099;&#1093;%20&#1076;&#1083;&#1103;%20&#1089;&#1087;&#1088;&#1072;&#1074;&#1086;&#1095;&#1085;&#1080;&#1082;&#107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Форма сбора данных для справочника.dotx</Template>
  <TotalTime>0</TotalTime>
  <Pages>1</Pages>
  <Words>451</Words>
  <Characters>2577</Characters>
  <Application>Microsoft Office Word</Application>
  <DocSecurity>8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2020-09-05T04:46:00Z</dcterms:created>
  <dcterms:modified xsi:type="dcterms:W3CDTF">2020-09-05T04:46:00Z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